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8E47C3" w14:textId="77777777" w:rsidR="007752D3" w:rsidRPr="00104B3D" w:rsidRDefault="000E0C04" w:rsidP="00523375">
      <w:pPr>
        <w:jc w:val="center"/>
        <w:rPr>
          <w:sz w:val="28"/>
          <w:szCs w:val="28"/>
        </w:rPr>
      </w:pPr>
      <w:r w:rsidRPr="00104B3D">
        <w:rPr>
          <w:noProof/>
          <w:sz w:val="28"/>
          <w:szCs w:val="28"/>
          <w:lang w:eastAsia="en-GB"/>
        </w:rPr>
        <w:drawing>
          <wp:inline distT="0" distB="0" distL="0" distR="0" wp14:anchorId="2FDDB24E" wp14:editId="3694D450">
            <wp:extent cx="1152525" cy="11620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620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63FA01" w14:textId="77777777" w:rsidR="00B91216" w:rsidRDefault="00B02802" w:rsidP="00523375">
      <w:pPr>
        <w:jc w:val="center"/>
        <w:rPr>
          <w:b/>
          <w:bCs/>
          <w:sz w:val="28"/>
          <w:szCs w:val="28"/>
        </w:rPr>
      </w:pPr>
      <w:r w:rsidRPr="00104B3D">
        <w:rPr>
          <w:b/>
          <w:bCs/>
          <w:sz w:val="28"/>
          <w:szCs w:val="28"/>
        </w:rPr>
        <w:t>HCC Agenda Monthly Meeting</w:t>
      </w:r>
    </w:p>
    <w:p w14:paraId="677ABD12" w14:textId="57CF84A9" w:rsidR="00B02802" w:rsidRDefault="00B02802" w:rsidP="00B0280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Civic Centre </w:t>
      </w:r>
      <w:r w:rsidR="005D4D41">
        <w:rPr>
          <w:b/>
          <w:bCs/>
          <w:sz w:val="28"/>
          <w:szCs w:val="28"/>
        </w:rPr>
        <w:t>Marriage Room</w:t>
      </w:r>
    </w:p>
    <w:p w14:paraId="6AB44B08" w14:textId="76FD51F4" w:rsidR="00B02802" w:rsidRDefault="00B02802" w:rsidP="00B0280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7 pm </w:t>
      </w:r>
      <w:r w:rsidR="005D4D41">
        <w:rPr>
          <w:b/>
          <w:bCs/>
          <w:sz w:val="28"/>
          <w:szCs w:val="28"/>
        </w:rPr>
        <w:t>19</w:t>
      </w:r>
      <w:r w:rsidR="005D4D41" w:rsidRPr="005D4D41">
        <w:rPr>
          <w:b/>
          <w:bCs/>
          <w:sz w:val="28"/>
          <w:szCs w:val="28"/>
          <w:vertAlign w:val="superscript"/>
        </w:rPr>
        <w:t>th</w:t>
      </w:r>
      <w:r w:rsidR="00650D6F">
        <w:rPr>
          <w:b/>
          <w:bCs/>
          <w:sz w:val="28"/>
          <w:szCs w:val="28"/>
        </w:rPr>
        <w:t xml:space="preserve"> </w:t>
      </w:r>
      <w:r w:rsidR="005D4D41">
        <w:rPr>
          <w:b/>
          <w:bCs/>
          <w:sz w:val="28"/>
          <w:szCs w:val="28"/>
        </w:rPr>
        <w:t>December</w:t>
      </w:r>
      <w:r w:rsidR="00EE2EE1">
        <w:rPr>
          <w:b/>
          <w:bCs/>
          <w:sz w:val="28"/>
          <w:szCs w:val="28"/>
        </w:rPr>
        <w:t xml:space="preserve"> 202</w:t>
      </w:r>
      <w:r w:rsidR="00003CCE">
        <w:rPr>
          <w:b/>
          <w:bCs/>
          <w:sz w:val="28"/>
          <w:szCs w:val="28"/>
        </w:rPr>
        <w:t>4</w:t>
      </w:r>
    </w:p>
    <w:p w14:paraId="21AF568A" w14:textId="77777777" w:rsidR="00B02802" w:rsidRDefault="00B02802" w:rsidP="00523375">
      <w:pPr>
        <w:jc w:val="center"/>
        <w:rPr>
          <w:sz w:val="28"/>
          <w:szCs w:val="28"/>
        </w:rPr>
      </w:pPr>
    </w:p>
    <w:p w14:paraId="5E979D6F" w14:textId="77777777" w:rsidR="00AF1612" w:rsidRPr="00104B3D" w:rsidRDefault="00AF1612" w:rsidP="00523375">
      <w:pPr>
        <w:jc w:val="center"/>
        <w:rPr>
          <w:sz w:val="28"/>
          <w:szCs w:val="28"/>
        </w:rPr>
      </w:pPr>
      <w:r w:rsidRPr="00104B3D">
        <w:rPr>
          <w:sz w:val="28"/>
          <w:szCs w:val="28"/>
        </w:rPr>
        <w:t>Attendance; Apologies; Declaration of Interest</w:t>
      </w:r>
      <w:r w:rsidR="00435776">
        <w:rPr>
          <w:sz w:val="28"/>
          <w:szCs w:val="28"/>
        </w:rPr>
        <w:t>; Approve minutes</w:t>
      </w:r>
    </w:p>
    <w:p w14:paraId="54042969" w14:textId="2C91BCD2" w:rsidR="00601893" w:rsidRDefault="00601893" w:rsidP="00387655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Waterfront Campaign</w:t>
      </w:r>
    </w:p>
    <w:p w14:paraId="1476584B" w14:textId="21DC7712" w:rsidR="00601893" w:rsidRDefault="00601893" w:rsidP="00387655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Local Place Plan</w:t>
      </w:r>
    </w:p>
    <w:p w14:paraId="40DC573F" w14:textId="6202EB91" w:rsidR="00601893" w:rsidRDefault="00601893" w:rsidP="00387655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Reports</w:t>
      </w:r>
    </w:p>
    <w:p w14:paraId="0B4C2B4A" w14:textId="605FDBF0" w:rsidR="00601893" w:rsidRDefault="00601893" w:rsidP="00601893">
      <w:pPr>
        <w:pStyle w:val="ListParagraph"/>
        <w:numPr>
          <w:ilvl w:val="1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Planning</w:t>
      </w:r>
    </w:p>
    <w:p w14:paraId="21C423C5" w14:textId="77777777" w:rsidR="000F0F28" w:rsidRDefault="00B02802" w:rsidP="00387655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Any Other Business</w:t>
      </w:r>
    </w:p>
    <w:p w14:paraId="7C9CFB5A" w14:textId="77777777" w:rsidR="00387655" w:rsidRDefault="00387655" w:rsidP="00387655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Date of Next Meeting</w:t>
      </w:r>
    </w:p>
    <w:p w14:paraId="65029A13" w14:textId="77777777" w:rsidR="00AF1612" w:rsidRPr="00104B3D" w:rsidRDefault="00AF1612" w:rsidP="00523375">
      <w:pPr>
        <w:jc w:val="center"/>
        <w:rPr>
          <w:sz w:val="28"/>
          <w:szCs w:val="28"/>
        </w:rPr>
      </w:pPr>
    </w:p>
    <w:sectPr w:rsidR="00AF1612" w:rsidRPr="00104B3D" w:rsidSect="00F821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EB0072"/>
    <w:multiLevelType w:val="hybridMultilevel"/>
    <w:tmpl w:val="EEC49DEE"/>
    <w:lvl w:ilvl="0" w:tplc="69C40E40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346249"/>
    <w:multiLevelType w:val="hybridMultilevel"/>
    <w:tmpl w:val="9070B55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714500181">
    <w:abstractNumId w:val="0"/>
  </w:num>
  <w:num w:numId="2" w16cid:durableId="17704209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84A"/>
    <w:rsid w:val="00003CCE"/>
    <w:rsid w:val="000A09A6"/>
    <w:rsid w:val="000E0C04"/>
    <w:rsid w:val="000F0F28"/>
    <w:rsid w:val="00104B3D"/>
    <w:rsid w:val="0026480B"/>
    <w:rsid w:val="002A7EE8"/>
    <w:rsid w:val="00387655"/>
    <w:rsid w:val="003B084A"/>
    <w:rsid w:val="0043099F"/>
    <w:rsid w:val="00435776"/>
    <w:rsid w:val="004B295A"/>
    <w:rsid w:val="00523375"/>
    <w:rsid w:val="00593478"/>
    <w:rsid w:val="005D4D41"/>
    <w:rsid w:val="005E30F8"/>
    <w:rsid w:val="00601893"/>
    <w:rsid w:val="00650D6F"/>
    <w:rsid w:val="007752D3"/>
    <w:rsid w:val="009658A6"/>
    <w:rsid w:val="00A208B4"/>
    <w:rsid w:val="00AF1612"/>
    <w:rsid w:val="00B02802"/>
    <w:rsid w:val="00B91216"/>
    <w:rsid w:val="00BD175A"/>
    <w:rsid w:val="00CC0AF4"/>
    <w:rsid w:val="00D51D8E"/>
    <w:rsid w:val="00E43B3B"/>
    <w:rsid w:val="00E9156A"/>
    <w:rsid w:val="00EE2EE1"/>
    <w:rsid w:val="00F821CD"/>
    <w:rsid w:val="00F91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08859A"/>
  <w15:docId w15:val="{74DB4C79-A766-4A32-AD09-7A0F6AAE9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21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4B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owar\iCloudDrive\Community%20Council\Agendas\Agenda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Agenda_template</Template>
  <TotalTime>2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Howard Green</dc:creator>
  <cp:lastModifiedBy>Howard Green</cp:lastModifiedBy>
  <cp:revision>3</cp:revision>
  <dcterms:created xsi:type="dcterms:W3CDTF">2024-12-06T19:15:00Z</dcterms:created>
  <dcterms:modified xsi:type="dcterms:W3CDTF">2024-12-06T19:17:00Z</dcterms:modified>
</cp:coreProperties>
</file>